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6A" w:rsidRPr="00A15E7F" w:rsidRDefault="000A256A" w:rsidP="00C81B64">
      <w:pPr>
        <w:pStyle w:val="Heading1"/>
        <w:jc w:val="right"/>
        <w:rPr>
          <w:rFonts w:ascii="Times New Roman" w:hAnsi="Times New Roman"/>
          <w:color w:val="auto"/>
          <w:sz w:val="24"/>
          <w:szCs w:val="24"/>
        </w:rPr>
      </w:pPr>
      <w:r w:rsidRPr="00A15E7F">
        <w:rPr>
          <w:rFonts w:ascii="Times New Roman" w:hAnsi="Times New Roman"/>
          <w:color w:val="auto"/>
          <w:sz w:val="24"/>
          <w:szCs w:val="24"/>
        </w:rPr>
        <w:t xml:space="preserve">  Утверждаю:</w:t>
      </w:r>
    </w:p>
    <w:p w:rsidR="000A256A" w:rsidRPr="00A15E7F" w:rsidRDefault="000A256A" w:rsidP="00C81B64">
      <w:pPr>
        <w:jc w:val="right"/>
        <w:rPr>
          <w:rFonts w:ascii="Times New Roman" w:hAnsi="Times New Roman"/>
          <w:sz w:val="24"/>
          <w:szCs w:val="24"/>
        </w:rPr>
      </w:pPr>
      <w:r w:rsidRPr="00A15E7F">
        <w:rPr>
          <w:rFonts w:ascii="Times New Roman" w:hAnsi="Times New Roman"/>
          <w:sz w:val="24"/>
          <w:szCs w:val="24"/>
        </w:rPr>
        <w:t>директор МБОУ «Шумковская ООШ»</w:t>
      </w:r>
    </w:p>
    <w:p w:rsidR="000A256A" w:rsidRPr="00A15E7F" w:rsidRDefault="000A256A" w:rsidP="00C81B64">
      <w:pPr>
        <w:jc w:val="right"/>
        <w:rPr>
          <w:rFonts w:ascii="Times New Roman" w:hAnsi="Times New Roman"/>
          <w:sz w:val="24"/>
          <w:szCs w:val="24"/>
        </w:rPr>
      </w:pPr>
      <w:r w:rsidRPr="00A15E7F">
        <w:rPr>
          <w:rFonts w:ascii="Times New Roman" w:hAnsi="Times New Roman"/>
          <w:sz w:val="24"/>
          <w:szCs w:val="24"/>
        </w:rPr>
        <w:t xml:space="preserve">________________Р.Х.Медведева </w:t>
      </w:r>
    </w:p>
    <w:p w:rsidR="000A256A" w:rsidRPr="00A15E7F" w:rsidRDefault="000A256A" w:rsidP="00E163DB">
      <w:pPr>
        <w:jc w:val="center"/>
        <w:rPr>
          <w:rFonts w:ascii="Times New Roman" w:hAnsi="Times New Roman"/>
          <w:b/>
          <w:sz w:val="32"/>
          <w:szCs w:val="32"/>
        </w:rPr>
      </w:pPr>
      <w:r w:rsidRPr="00A15E7F">
        <w:rPr>
          <w:rFonts w:ascii="Times New Roman" w:hAnsi="Times New Roman"/>
          <w:b/>
          <w:sz w:val="32"/>
          <w:szCs w:val="32"/>
        </w:rPr>
        <w:t>Расписание кружков и секций</w:t>
      </w:r>
    </w:p>
    <w:p w:rsidR="000A256A" w:rsidRPr="00A15E7F" w:rsidRDefault="000A256A" w:rsidP="00E163DB">
      <w:pPr>
        <w:jc w:val="center"/>
        <w:rPr>
          <w:rFonts w:ascii="Times New Roman" w:hAnsi="Times New Roman"/>
          <w:b/>
          <w:sz w:val="32"/>
          <w:szCs w:val="32"/>
        </w:rPr>
      </w:pPr>
      <w:r w:rsidRPr="00A15E7F">
        <w:rPr>
          <w:rFonts w:ascii="Times New Roman" w:hAnsi="Times New Roman"/>
          <w:b/>
          <w:sz w:val="32"/>
          <w:szCs w:val="32"/>
        </w:rPr>
        <w:t>МБОУ «Шумковская ООШ»</w:t>
      </w:r>
    </w:p>
    <w:p w:rsidR="000A256A" w:rsidRPr="00A15E7F" w:rsidRDefault="000A256A" w:rsidP="00E163DB">
      <w:pPr>
        <w:jc w:val="center"/>
        <w:rPr>
          <w:rFonts w:ascii="Times New Roman" w:hAnsi="Times New Roman"/>
          <w:b/>
          <w:sz w:val="32"/>
          <w:szCs w:val="32"/>
        </w:rPr>
      </w:pPr>
      <w:r w:rsidRPr="00A15E7F">
        <w:rPr>
          <w:rFonts w:ascii="Times New Roman" w:hAnsi="Times New Roman"/>
          <w:b/>
          <w:sz w:val="32"/>
          <w:szCs w:val="32"/>
        </w:rPr>
        <w:t>на 2018-2019 учебный год</w:t>
      </w: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3543"/>
        <w:gridCol w:w="2835"/>
        <w:gridCol w:w="5103"/>
        <w:gridCol w:w="3119"/>
      </w:tblGrid>
      <w:tr w:rsidR="000A256A" w:rsidRPr="00A61CE3" w:rsidTr="00810049">
        <w:trPr>
          <w:trHeight w:val="733"/>
        </w:trPr>
        <w:tc>
          <w:tcPr>
            <w:tcW w:w="568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A61CE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Наимено</w:t>
            </w:r>
            <w:r w:rsidRPr="00A61CE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вание кружка</w:t>
            </w:r>
          </w:p>
        </w:tc>
        <w:tc>
          <w:tcPr>
            <w:tcW w:w="2835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A61CE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Руководитель</w:t>
            </w:r>
          </w:p>
        </w:tc>
        <w:tc>
          <w:tcPr>
            <w:tcW w:w="510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Периодичность </w:t>
            </w:r>
            <w:r w:rsidRPr="00A61CE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занятий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, контингент</w:t>
            </w:r>
          </w:p>
        </w:tc>
        <w:tc>
          <w:tcPr>
            <w:tcW w:w="3119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Количество человек, занимающихся в секции, кружке</w:t>
            </w:r>
          </w:p>
        </w:tc>
      </w:tr>
      <w:tr w:rsidR="000A256A" w:rsidRPr="00A61CE3" w:rsidTr="00810049">
        <w:tc>
          <w:tcPr>
            <w:tcW w:w="568" w:type="dxa"/>
          </w:tcPr>
          <w:p w:rsidR="000A256A" w:rsidRPr="00A61CE3" w:rsidRDefault="000A256A" w:rsidP="008100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Доктор Айболит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A61CE3">
              <w:rPr>
                <w:rFonts w:ascii="Times New Roman" w:hAnsi="Times New Roman"/>
                <w:b/>
                <w:sz w:val="28"/>
                <w:szCs w:val="28"/>
              </w:rPr>
              <w:t xml:space="preserve">  часа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(</w:t>
            </w:r>
            <w:r w:rsidRPr="00F80314">
              <w:rPr>
                <w:rFonts w:ascii="Times New Roman" w:hAnsi="Times New Roman"/>
                <w:sz w:val="28"/>
                <w:szCs w:val="28"/>
              </w:rPr>
              <w:t>школа)</w:t>
            </w:r>
          </w:p>
        </w:tc>
        <w:tc>
          <w:tcPr>
            <w:tcW w:w="2835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Сысолина Г.Л.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Т:89028057760</w:t>
            </w:r>
          </w:p>
        </w:tc>
        <w:tc>
          <w:tcPr>
            <w:tcW w:w="510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 xml:space="preserve">1 класс  </w:t>
            </w:r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>-  13.00 ч.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 xml:space="preserve">2 класс </w:t>
            </w:r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  13.5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класс  четверг- 13.55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класс четверг- 13.55 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3119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(7 лет)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(8 лет)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(8-9 лет)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(9-10 лет)</w:t>
            </w:r>
          </w:p>
        </w:tc>
      </w:tr>
      <w:tr w:rsidR="000A256A" w:rsidRPr="00A61CE3" w:rsidTr="00810049">
        <w:tc>
          <w:tcPr>
            <w:tcW w:w="568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 xml:space="preserve">«Волшебный пластилин»    </w:t>
            </w:r>
            <w:r w:rsidRPr="00A61CE3">
              <w:rPr>
                <w:rFonts w:ascii="Times New Roman" w:hAnsi="Times New Roman"/>
                <w:b/>
                <w:sz w:val="28"/>
                <w:szCs w:val="28"/>
              </w:rPr>
              <w:t>1 час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(</w:t>
            </w:r>
            <w:r w:rsidRPr="00F80314">
              <w:rPr>
                <w:rFonts w:ascii="Times New Roman" w:hAnsi="Times New Roman"/>
                <w:sz w:val="28"/>
                <w:szCs w:val="28"/>
              </w:rPr>
              <w:t>школа)</w:t>
            </w:r>
          </w:p>
        </w:tc>
        <w:tc>
          <w:tcPr>
            <w:tcW w:w="2835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Сыропятова Г.И.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Т:89082797172</w:t>
            </w:r>
          </w:p>
        </w:tc>
        <w:tc>
          <w:tcPr>
            <w:tcW w:w="510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класс понедельник- 13.00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3119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(8 лет)</w:t>
            </w:r>
          </w:p>
        </w:tc>
      </w:tr>
      <w:tr w:rsidR="000A256A" w:rsidRPr="00A61CE3" w:rsidTr="00810049">
        <w:tc>
          <w:tcPr>
            <w:tcW w:w="568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Подвижные игры</w:t>
            </w:r>
            <w:r w:rsidRPr="00A61CE3">
              <w:rPr>
                <w:rFonts w:ascii="Times New Roman" w:hAnsi="Times New Roman"/>
                <w:b/>
                <w:sz w:val="28"/>
                <w:szCs w:val="28"/>
              </w:rPr>
              <w:t xml:space="preserve">»  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 час (</w:t>
            </w:r>
            <w:r w:rsidRPr="00F80314">
              <w:rPr>
                <w:rFonts w:ascii="Times New Roman" w:hAnsi="Times New Roman"/>
                <w:sz w:val="28"/>
                <w:szCs w:val="28"/>
              </w:rPr>
              <w:t>школа)</w:t>
            </w:r>
          </w:p>
        </w:tc>
        <w:tc>
          <w:tcPr>
            <w:tcW w:w="2835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Сыропятова Г.И.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Т:89082797172</w:t>
            </w:r>
          </w:p>
        </w:tc>
        <w:tc>
          <w:tcPr>
            <w:tcW w:w="510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класс 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среда-  13.55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3119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(8 лет)</w:t>
            </w:r>
          </w:p>
        </w:tc>
      </w:tr>
      <w:tr w:rsidR="000A256A" w:rsidRPr="00A61CE3" w:rsidTr="00810049">
        <w:tc>
          <w:tcPr>
            <w:tcW w:w="568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«Почемучка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»   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A61CE3">
              <w:rPr>
                <w:rFonts w:ascii="Times New Roman" w:hAnsi="Times New Roman"/>
                <w:b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Pr="00F80314">
              <w:rPr>
                <w:rFonts w:ascii="Times New Roman" w:hAnsi="Times New Roman"/>
                <w:sz w:val="28"/>
                <w:szCs w:val="28"/>
              </w:rPr>
              <w:t>школа)</w:t>
            </w:r>
          </w:p>
        </w:tc>
        <w:tc>
          <w:tcPr>
            <w:tcW w:w="2835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Сыропятова Г.И.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Т:89082797172</w:t>
            </w:r>
          </w:p>
        </w:tc>
        <w:tc>
          <w:tcPr>
            <w:tcW w:w="5103" w:type="dxa"/>
          </w:tcPr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класс 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13.00 ч.</w:t>
            </w:r>
          </w:p>
        </w:tc>
        <w:tc>
          <w:tcPr>
            <w:tcW w:w="3119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(8 лет)</w:t>
            </w:r>
          </w:p>
        </w:tc>
      </w:tr>
      <w:tr w:rsidR="000A256A" w:rsidRPr="00A61CE3" w:rsidTr="00810049">
        <w:tc>
          <w:tcPr>
            <w:tcW w:w="568" w:type="dxa"/>
          </w:tcPr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«Прикладное творчество»</w:t>
            </w:r>
          </w:p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(ЦДТ) </w:t>
            </w:r>
            <w:r w:rsidRPr="004A778F">
              <w:rPr>
                <w:rFonts w:ascii="Times New Roman" w:hAnsi="Times New Roman"/>
                <w:b/>
                <w:sz w:val="28"/>
                <w:szCs w:val="28"/>
              </w:rPr>
              <w:t>4 часа</w:t>
            </w:r>
          </w:p>
        </w:tc>
        <w:tc>
          <w:tcPr>
            <w:tcW w:w="2835" w:type="dxa"/>
          </w:tcPr>
          <w:p w:rsidR="000A256A" w:rsidRPr="00A61CE3" w:rsidRDefault="000A256A" w:rsidP="00D12D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Сыропятова Г.И.</w:t>
            </w:r>
          </w:p>
          <w:p w:rsidR="000A256A" w:rsidRPr="00A61CE3" w:rsidRDefault="000A256A" w:rsidP="00D12D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Т:89082797172</w:t>
            </w:r>
          </w:p>
        </w:tc>
        <w:tc>
          <w:tcPr>
            <w:tcW w:w="5103" w:type="dxa"/>
          </w:tcPr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класс  вторник-13.55 ч.</w:t>
            </w:r>
          </w:p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четверг-13.55 ч.</w:t>
            </w:r>
          </w:p>
        </w:tc>
        <w:tc>
          <w:tcPr>
            <w:tcW w:w="3119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человек (8 лет)</w:t>
            </w:r>
          </w:p>
        </w:tc>
      </w:tr>
      <w:tr w:rsidR="000A256A" w:rsidRPr="00A61CE3" w:rsidTr="00810049">
        <w:tc>
          <w:tcPr>
            <w:tcW w:w="568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Волейбол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A61CE3">
              <w:rPr>
                <w:rFonts w:ascii="Times New Roman" w:hAnsi="Times New Roman"/>
                <w:b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 (</w:t>
            </w:r>
            <w:r w:rsidRPr="00F80314">
              <w:rPr>
                <w:rFonts w:ascii="Times New Roman" w:hAnsi="Times New Roman"/>
                <w:sz w:val="28"/>
                <w:szCs w:val="28"/>
              </w:rPr>
              <w:t>школа)</w:t>
            </w:r>
          </w:p>
        </w:tc>
        <w:tc>
          <w:tcPr>
            <w:tcW w:w="2835" w:type="dxa"/>
          </w:tcPr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Шемелина А.М.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Т: 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>89922131441</w:t>
            </w:r>
          </w:p>
        </w:tc>
        <w:tc>
          <w:tcPr>
            <w:tcW w:w="510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среда, пятница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14.50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3119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 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(11-15лет)</w:t>
            </w:r>
          </w:p>
        </w:tc>
      </w:tr>
      <w:tr w:rsidR="000A256A" w:rsidRPr="00A61CE3" w:rsidTr="00810049">
        <w:tc>
          <w:tcPr>
            <w:tcW w:w="568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Этикет 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Азбука добра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час (</w:t>
            </w:r>
            <w:r w:rsidRPr="00F80314">
              <w:rPr>
                <w:rFonts w:ascii="Times New Roman" w:hAnsi="Times New Roman"/>
                <w:sz w:val="28"/>
                <w:szCs w:val="28"/>
              </w:rPr>
              <w:t>школа)</w:t>
            </w:r>
          </w:p>
        </w:tc>
        <w:tc>
          <w:tcPr>
            <w:tcW w:w="2835" w:type="dxa"/>
          </w:tcPr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Сахиулина Н.Т.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Т:89519493780</w:t>
            </w:r>
          </w:p>
        </w:tc>
        <w:tc>
          <w:tcPr>
            <w:tcW w:w="510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класс понедельник- 13.0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0 ч. 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(7 лет)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56A" w:rsidRPr="00A61CE3" w:rsidTr="00810049">
        <w:tc>
          <w:tcPr>
            <w:tcW w:w="568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543" w:type="dxa"/>
          </w:tcPr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«Развивайка»</w:t>
            </w:r>
          </w:p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7CF5">
              <w:rPr>
                <w:rFonts w:ascii="Times New Roman" w:hAnsi="Times New Roman"/>
                <w:b/>
                <w:sz w:val="28"/>
                <w:szCs w:val="28"/>
              </w:rPr>
              <w:t>1 час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(школа)</w:t>
            </w:r>
          </w:p>
        </w:tc>
        <w:tc>
          <w:tcPr>
            <w:tcW w:w="2835" w:type="dxa"/>
          </w:tcPr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Сахиулина Н.Т.</w:t>
            </w:r>
          </w:p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Т: 89519493780</w:t>
            </w:r>
          </w:p>
        </w:tc>
        <w:tc>
          <w:tcPr>
            <w:tcW w:w="5103" w:type="dxa"/>
          </w:tcPr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класс  понедельник- 13.55 ч.</w:t>
            </w:r>
          </w:p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человек (7 лет)</w:t>
            </w:r>
          </w:p>
        </w:tc>
      </w:tr>
      <w:tr w:rsidR="000A256A" w:rsidRPr="00A61CE3" w:rsidTr="00810049">
        <w:tc>
          <w:tcPr>
            <w:tcW w:w="568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543" w:type="dxa"/>
          </w:tcPr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«Спортик» подвижные игры </w:t>
            </w:r>
            <w:r w:rsidRPr="00347CF5">
              <w:rPr>
                <w:rFonts w:ascii="Times New Roman" w:hAnsi="Times New Roman"/>
                <w:b/>
                <w:sz w:val="28"/>
                <w:szCs w:val="28"/>
              </w:rPr>
              <w:t>1 час</w:t>
            </w:r>
          </w:p>
        </w:tc>
        <w:tc>
          <w:tcPr>
            <w:tcW w:w="2835" w:type="dxa"/>
          </w:tcPr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Сахиулина Н.Т.</w:t>
            </w:r>
          </w:p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Т: 89519493780</w:t>
            </w:r>
          </w:p>
        </w:tc>
        <w:tc>
          <w:tcPr>
            <w:tcW w:w="5103" w:type="dxa"/>
          </w:tcPr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класс  пятница- 13.55 ч.</w:t>
            </w:r>
          </w:p>
        </w:tc>
        <w:tc>
          <w:tcPr>
            <w:tcW w:w="3119" w:type="dxa"/>
          </w:tcPr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человек (7 лет)</w:t>
            </w:r>
          </w:p>
        </w:tc>
      </w:tr>
      <w:tr w:rsidR="000A256A" w:rsidRPr="00A61CE3" w:rsidTr="00810049">
        <w:tc>
          <w:tcPr>
            <w:tcW w:w="568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«Театральный кружок» (немецкий   язык)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3B9">
              <w:rPr>
                <w:rFonts w:ascii="Times New Roman" w:hAnsi="Times New Roman"/>
                <w:b/>
                <w:sz w:val="28"/>
                <w:szCs w:val="28"/>
              </w:rPr>
              <w:t>1 час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F80314">
              <w:rPr>
                <w:rFonts w:ascii="Times New Roman" w:hAnsi="Times New Roman"/>
                <w:sz w:val="28"/>
                <w:szCs w:val="28"/>
              </w:rPr>
              <w:t>школа)</w:t>
            </w:r>
          </w:p>
        </w:tc>
        <w:tc>
          <w:tcPr>
            <w:tcW w:w="2835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Первушина Е.С.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Т: 89194963123</w:t>
            </w:r>
          </w:p>
        </w:tc>
        <w:tc>
          <w:tcPr>
            <w:tcW w:w="510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-4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вторник- 13.55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(9-10 лет)</w:t>
            </w:r>
          </w:p>
          <w:p w:rsidR="000A256A" w:rsidRPr="00A61CE3" w:rsidRDefault="000A256A" w:rsidP="00695F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256A" w:rsidRPr="00A61CE3" w:rsidTr="00810049">
        <w:tc>
          <w:tcPr>
            <w:tcW w:w="568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«Журналистика»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61CE3">
              <w:rPr>
                <w:rFonts w:ascii="Times New Roman" w:hAnsi="Times New Roman"/>
                <w:b/>
                <w:sz w:val="28"/>
                <w:szCs w:val="28"/>
              </w:rPr>
              <w:t>1 час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Pr="00F80314">
              <w:rPr>
                <w:rFonts w:ascii="Times New Roman" w:hAnsi="Times New Roman"/>
                <w:sz w:val="28"/>
                <w:szCs w:val="28"/>
              </w:rPr>
              <w:t>школа)</w:t>
            </w:r>
          </w:p>
        </w:tc>
        <w:tc>
          <w:tcPr>
            <w:tcW w:w="2835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Оборина Н.С.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Т: 89504546199</w:t>
            </w:r>
          </w:p>
        </w:tc>
        <w:tc>
          <w:tcPr>
            <w:tcW w:w="510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 классы четверг- 14.5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0 ч. </w:t>
            </w:r>
          </w:p>
        </w:tc>
        <w:tc>
          <w:tcPr>
            <w:tcW w:w="3119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10 человек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(11-13 лет)</w:t>
            </w:r>
          </w:p>
        </w:tc>
      </w:tr>
      <w:tr w:rsidR="000A256A" w:rsidRPr="00A61CE3" w:rsidTr="00810049">
        <w:tc>
          <w:tcPr>
            <w:tcW w:w="568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Почитай-ка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61CE3">
              <w:rPr>
                <w:rFonts w:ascii="Times New Roman" w:hAnsi="Times New Roman"/>
                <w:b/>
                <w:sz w:val="28"/>
                <w:szCs w:val="28"/>
              </w:rPr>
              <w:t>1 час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(</w:t>
            </w:r>
            <w:r w:rsidRPr="00F80314">
              <w:rPr>
                <w:rFonts w:ascii="Times New Roman" w:hAnsi="Times New Roman"/>
                <w:sz w:val="28"/>
                <w:szCs w:val="28"/>
              </w:rPr>
              <w:t>школа)</w:t>
            </w:r>
          </w:p>
        </w:tc>
        <w:tc>
          <w:tcPr>
            <w:tcW w:w="2835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Азимбаева З.З.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Т:89082694239</w:t>
            </w:r>
          </w:p>
        </w:tc>
        <w:tc>
          <w:tcPr>
            <w:tcW w:w="510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классы среда- 13.55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3119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(9-10 лет)</w:t>
            </w:r>
          </w:p>
        </w:tc>
      </w:tr>
      <w:tr w:rsidR="000A256A" w:rsidRPr="00A61CE3" w:rsidTr="00810049">
        <w:tc>
          <w:tcPr>
            <w:tcW w:w="568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Веселый мяч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61CE3">
              <w:rPr>
                <w:rFonts w:ascii="Times New Roman" w:hAnsi="Times New Roman"/>
                <w:b/>
                <w:sz w:val="28"/>
                <w:szCs w:val="28"/>
              </w:rPr>
              <w:t>1 час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(</w:t>
            </w:r>
            <w:r w:rsidRPr="00F80314">
              <w:rPr>
                <w:rFonts w:ascii="Times New Roman" w:hAnsi="Times New Roman"/>
                <w:sz w:val="28"/>
                <w:szCs w:val="28"/>
              </w:rPr>
              <w:t>школа)</w:t>
            </w:r>
          </w:p>
        </w:tc>
        <w:tc>
          <w:tcPr>
            <w:tcW w:w="2835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Азимбаева З.З.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Т: 89082694239</w:t>
            </w:r>
          </w:p>
        </w:tc>
        <w:tc>
          <w:tcPr>
            <w:tcW w:w="510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классы понедельник- 13.00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ч.</w:t>
            </w:r>
          </w:p>
        </w:tc>
        <w:tc>
          <w:tcPr>
            <w:tcW w:w="3119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(9-10 лет)</w:t>
            </w:r>
          </w:p>
        </w:tc>
      </w:tr>
      <w:tr w:rsidR="000A256A" w:rsidRPr="00A61CE3" w:rsidTr="00810049">
        <w:tc>
          <w:tcPr>
            <w:tcW w:w="568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54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Экологический кружок (ЦДТ)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A61CE3">
              <w:rPr>
                <w:rFonts w:ascii="Times New Roman" w:hAnsi="Times New Roman"/>
                <w:b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ов</w:t>
            </w:r>
          </w:p>
        </w:tc>
        <w:tc>
          <w:tcPr>
            <w:tcW w:w="2835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Медведева Р.Х.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Т: 89026494470</w:t>
            </w:r>
          </w:p>
        </w:tc>
        <w:tc>
          <w:tcPr>
            <w:tcW w:w="5103" w:type="dxa"/>
          </w:tcPr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вторник- 14.50 ч</w:t>
            </w:r>
          </w:p>
          <w:p w:rsidR="000A256A" w:rsidRDefault="000A256A" w:rsidP="004A77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среда- 14.50 ч</w:t>
            </w:r>
          </w:p>
          <w:p w:rsidR="000A256A" w:rsidRPr="00A61CE3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четверг-  14.5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>0 ч.</w:t>
            </w:r>
          </w:p>
        </w:tc>
        <w:tc>
          <w:tcPr>
            <w:tcW w:w="3119" w:type="dxa"/>
          </w:tcPr>
          <w:p w:rsidR="000A256A" w:rsidRPr="00A61CE3" w:rsidRDefault="000A256A" w:rsidP="00B14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(11-13 лет)</w:t>
            </w:r>
          </w:p>
        </w:tc>
      </w:tr>
      <w:tr w:rsidR="000A256A" w:rsidRPr="00A61CE3" w:rsidTr="00810049">
        <w:tc>
          <w:tcPr>
            <w:tcW w:w="568" w:type="dxa"/>
          </w:tcPr>
          <w:p w:rsidR="000A256A" w:rsidRDefault="000A256A" w:rsidP="002969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543" w:type="dxa"/>
          </w:tcPr>
          <w:p w:rsidR="000A256A" w:rsidRPr="00A61CE3" w:rsidRDefault="000A256A" w:rsidP="00DF5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Волейбол (МАЛЬЧИКИ) (ЦДТ)</w:t>
            </w:r>
          </w:p>
          <w:p w:rsidR="000A256A" w:rsidRPr="00A61CE3" w:rsidRDefault="000A256A" w:rsidP="00DF5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A61CE3">
              <w:rPr>
                <w:rFonts w:ascii="Times New Roman" w:hAnsi="Times New Roman"/>
                <w:b/>
                <w:sz w:val="28"/>
                <w:szCs w:val="28"/>
              </w:rPr>
              <w:t xml:space="preserve"> часа</w:t>
            </w:r>
          </w:p>
        </w:tc>
        <w:tc>
          <w:tcPr>
            <w:tcW w:w="2835" w:type="dxa"/>
          </w:tcPr>
          <w:p w:rsidR="000A256A" w:rsidRPr="00A61CE3" w:rsidRDefault="000A256A" w:rsidP="00DF5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Смоляков Н.А.</w:t>
            </w:r>
          </w:p>
          <w:p w:rsidR="000A256A" w:rsidRPr="00A61CE3" w:rsidRDefault="000A256A" w:rsidP="00DF5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1CE3">
              <w:rPr>
                <w:rFonts w:ascii="Times New Roman" w:hAnsi="Times New Roman"/>
                <w:sz w:val="28"/>
                <w:szCs w:val="28"/>
              </w:rPr>
              <w:t>Т:</w:t>
            </w:r>
            <w:r>
              <w:rPr>
                <w:rFonts w:ascii="Times New Roman" w:hAnsi="Times New Roman"/>
                <w:sz w:val="28"/>
                <w:szCs w:val="28"/>
              </w:rPr>
              <w:t>89519343602</w:t>
            </w:r>
          </w:p>
        </w:tc>
        <w:tc>
          <w:tcPr>
            <w:tcW w:w="5103" w:type="dxa"/>
          </w:tcPr>
          <w:p w:rsidR="000A256A" w:rsidRPr="00A61CE3" w:rsidRDefault="000A256A" w:rsidP="00DF5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A61CE3">
              <w:rPr>
                <w:rFonts w:ascii="Times New Roman" w:hAnsi="Times New Roman"/>
                <w:sz w:val="28"/>
                <w:szCs w:val="28"/>
              </w:rPr>
              <w:t>-9 классы</w:t>
            </w:r>
          </w:p>
          <w:p w:rsidR="000A256A" w:rsidRDefault="000A256A" w:rsidP="00DF5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вторник- с 18.00-20.00 ч.</w:t>
            </w:r>
          </w:p>
          <w:p w:rsidR="000A256A" w:rsidRPr="00A61CE3" w:rsidRDefault="000A256A" w:rsidP="00DF5E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пятница- с 18.00-20.00 ч</w:t>
            </w:r>
          </w:p>
        </w:tc>
        <w:tc>
          <w:tcPr>
            <w:tcW w:w="3119" w:type="dxa"/>
          </w:tcPr>
          <w:p w:rsidR="000A256A" w:rsidRDefault="000A256A" w:rsidP="00B146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человек (11-15 лет)</w:t>
            </w:r>
          </w:p>
        </w:tc>
      </w:tr>
    </w:tbl>
    <w:p w:rsidR="000A256A" w:rsidRPr="00810049" w:rsidRDefault="000A256A" w:rsidP="00E163DB">
      <w:pPr>
        <w:rPr>
          <w:sz w:val="28"/>
          <w:szCs w:val="28"/>
        </w:rPr>
      </w:pPr>
    </w:p>
    <w:p w:rsidR="000A256A" w:rsidRPr="00A15E7F" w:rsidRDefault="000A256A" w:rsidP="00A15E7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A15E7F">
        <w:rPr>
          <w:rFonts w:ascii="Times New Roman" w:hAnsi="Times New Roman"/>
          <w:sz w:val="28"/>
          <w:szCs w:val="28"/>
        </w:rPr>
        <w:t>Зам. директора по ВР: Сысолина Г.Л.</w:t>
      </w:r>
    </w:p>
    <w:sectPr w:rsidR="000A256A" w:rsidRPr="00A15E7F" w:rsidSect="00E87FE2">
      <w:pgSz w:w="16838" w:h="11906" w:orient="landscape"/>
      <w:pgMar w:top="567" w:right="142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63DB"/>
    <w:rsid w:val="00020239"/>
    <w:rsid w:val="000A0823"/>
    <w:rsid w:val="000A256A"/>
    <w:rsid w:val="001073C4"/>
    <w:rsid w:val="0016684B"/>
    <w:rsid w:val="00201D68"/>
    <w:rsid w:val="002063B9"/>
    <w:rsid w:val="00295F31"/>
    <w:rsid w:val="0029693A"/>
    <w:rsid w:val="002B16AE"/>
    <w:rsid w:val="002B1C59"/>
    <w:rsid w:val="00347CF5"/>
    <w:rsid w:val="003637DE"/>
    <w:rsid w:val="003C6FA4"/>
    <w:rsid w:val="004A778F"/>
    <w:rsid w:val="004B02B1"/>
    <w:rsid w:val="00526654"/>
    <w:rsid w:val="0058120B"/>
    <w:rsid w:val="00594DF7"/>
    <w:rsid w:val="005A2F5E"/>
    <w:rsid w:val="005D6607"/>
    <w:rsid w:val="0068489C"/>
    <w:rsid w:val="00695FED"/>
    <w:rsid w:val="006C1F7D"/>
    <w:rsid w:val="00706C1D"/>
    <w:rsid w:val="00810049"/>
    <w:rsid w:val="008C4A66"/>
    <w:rsid w:val="008D03BD"/>
    <w:rsid w:val="009543AC"/>
    <w:rsid w:val="009E318D"/>
    <w:rsid w:val="00A15E7F"/>
    <w:rsid w:val="00A3647C"/>
    <w:rsid w:val="00A43986"/>
    <w:rsid w:val="00A61CE3"/>
    <w:rsid w:val="00A94EDD"/>
    <w:rsid w:val="00B146EC"/>
    <w:rsid w:val="00B2267A"/>
    <w:rsid w:val="00B349E1"/>
    <w:rsid w:val="00C279E9"/>
    <w:rsid w:val="00C4512C"/>
    <w:rsid w:val="00C71AB0"/>
    <w:rsid w:val="00C81B64"/>
    <w:rsid w:val="00CE0D7E"/>
    <w:rsid w:val="00D038C5"/>
    <w:rsid w:val="00D12D8E"/>
    <w:rsid w:val="00D16ED3"/>
    <w:rsid w:val="00D64712"/>
    <w:rsid w:val="00D8062F"/>
    <w:rsid w:val="00DA3BEA"/>
    <w:rsid w:val="00DF5EDC"/>
    <w:rsid w:val="00E163DB"/>
    <w:rsid w:val="00E42942"/>
    <w:rsid w:val="00E60E8B"/>
    <w:rsid w:val="00E70618"/>
    <w:rsid w:val="00E87FE2"/>
    <w:rsid w:val="00E946A7"/>
    <w:rsid w:val="00F80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3DB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163DB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163DB"/>
    <w:rPr>
      <w:rFonts w:ascii="Cambria" w:hAnsi="Cambria" w:cs="Times New Roman"/>
      <w:color w:val="365F91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4A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778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233</TotalTime>
  <Pages>2</Pages>
  <Words>361</Words>
  <Characters>2059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сысолин</dc:creator>
  <cp:keywords/>
  <dc:description/>
  <cp:lastModifiedBy>user</cp:lastModifiedBy>
  <cp:revision>15</cp:revision>
  <cp:lastPrinted>2018-11-08T04:35:00Z</cp:lastPrinted>
  <dcterms:created xsi:type="dcterms:W3CDTF">2017-11-01T14:55:00Z</dcterms:created>
  <dcterms:modified xsi:type="dcterms:W3CDTF">2018-11-14T05:11:00Z</dcterms:modified>
</cp:coreProperties>
</file>